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EED43" w14:textId="4311E106" w:rsidR="00AD2F64" w:rsidRDefault="00331BC2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  <w:r w:rsidRPr="00331BC2">
        <w:rPr>
          <w:rFonts w:ascii="Times New Roman" w:eastAsia="Arial Unicode MS" w:hAnsi="Times New Roman"/>
          <w:noProof/>
          <w:sz w:val="24"/>
          <w:szCs w:val="24"/>
          <w:bdr w:val="nil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FF28D95" wp14:editId="372E3DE8">
                <wp:simplePos x="0" y="0"/>
                <wp:positionH relativeFrom="page">
                  <wp:posOffset>871855</wp:posOffset>
                </wp:positionH>
                <wp:positionV relativeFrom="page">
                  <wp:posOffset>584200</wp:posOffset>
                </wp:positionV>
                <wp:extent cx="9253401" cy="898044"/>
                <wp:effectExtent l="0" t="0" r="0" b="0"/>
                <wp:wrapNone/>
                <wp:docPr id="1073741830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401" cy="898044"/>
                          <a:chOff x="0" y="0"/>
                          <a:chExt cx="9253400" cy="898043"/>
                        </a:xfrm>
                      </wpg:grpSpPr>
                      <pic:pic xmlns:pic="http://schemas.openxmlformats.org/drawingml/2006/picture">
                        <pic:nvPicPr>
                          <pic:cNvPr id="1073741825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98" cy="8980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10921" r="10921"/>
                          <a:stretch>
                            <a:fillRect/>
                          </a:stretch>
                        </pic:blipFill>
                        <pic:spPr>
                          <a:xfrm>
                            <a:off x="5275061" y="21388"/>
                            <a:ext cx="1258754" cy="8553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60281" y="21388"/>
                            <a:ext cx="1193120" cy="853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8" name="Линия"/>
                        <wps:cNvCnPr/>
                        <wps:spPr>
                          <a:xfrm flipV="1">
                            <a:off x="7194359" y="70428"/>
                            <a:ext cx="1" cy="759936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53F6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Линия"/>
                        <wps:cNvCnPr/>
                        <wps:spPr>
                          <a:xfrm flipV="1">
                            <a:off x="4497704" y="70428"/>
                            <a:ext cx="1" cy="759936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53F6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Сгруппировать" style="position:absolute;margin-left:68.65pt;margin-top:46pt;width:728.6pt;height:70.7pt;z-index:-251657216;mso-wrap-distance-left:0;mso-wrap-distance-right:0;mso-position-horizontal-relative:page;mso-position-vertical-relative:page" coordsize="92534,89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FAwMDBQYFBQUFBggGBgYGBggKCAgICAgICgoKCgoKCgoMDAwMDAwODg4O&#10;Dg8PDw8PDw8PDw//2wBDAQICAgQEBAcEBAcQCwkLEBAQEBAQEBAQEBAQEBAQEBAQEBAQEBAQEBAQ&#10;EBAQEBAQEBAQEBAQEBAQEBAQEBAQEBD/3QAEAOf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U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b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T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f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Q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R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P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f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X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H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P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X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W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CaM+1K4C0UmecUm7HBoAdRTd1IGoAfRTdwNG4E8EUAOopm/t3p2c0XAWikzS0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NozmjFLRQA3aOg4puM9qkooAqz2drdxmG7hS&#10;aM/wuoYfkawZ/BHg26JN1oNhNn+/axN/NTXUUU1J9wPOrn4QfCa8BF34K0ScHr5mm2zfzQ1Vh+Cf&#10;wat+YPAmgxf7ul2q/wAo69PoqvaS7gcNB8MfhvakNa+FNJhI7pYwKf0Suss9N0/T4hDp9tFbRjos&#10;SKi/koFXaKTk31AZsA6YFLtH6U6ipAaFwMDtS45zS0UrA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T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X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R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U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b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S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Q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T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P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f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X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H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CAgQEBAcEBAcQCwkLEBAQEBAQEBAQEBAQEBAQEBAQEBAQEBAQEBAQEBAQEBAQ&#10;EBAQEBAQEBAQEBAQEBAQEBD/3QAEATv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R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pCeK4hviZ8OUYo/irSlKkgg30GQ&#10;R1/jpqLewHcUVw3/AAs/4a/9DZpP/gdB/wDF0f8ACzvhr/0Nmk/+B8H/AMXVezl2A7miuG/4Wd8N&#10;f+hs0n/wOg/+LpP+FnfDYDP/AAlek4/6/oP/AIuk6cuwHdZFFZWlazo+u2v2/RL6DULbcV823lWV&#10;Ny9RuQkZHcVqA5qW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HibwzovjHQL7wx4jtReaZqcTQXELMyiSJxhlJQhuR6EVv0UAfK//AAxR&#10;+zCP+ZFt/wDwJu//AI9Who/7IH7OWgavZa7pXgm3hvtOniuLeQz3MmyWJg6NteUqcMAcEEeor6Yo&#10;rR16n8wXI1BFSUUV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v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f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f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X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" o:spid="_x0000_s1027" type="#_x0000_t75" alt="Изображение" style="position:absolute;width:28562;height:8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TmXIAAAA4wAAAA8AAABkcnMvZG93bnJldi54bWxET0tLw0AQvgv+h2WE3uxuHzYldluk4ONo&#10;U0G8DdlpEszOxt01jfn1riD0ON97NrvBtqInHxrHGmZTBYK4dKbhSsPb8fF2DSJEZIOtY9LwQwF2&#10;2+urDebGnflAfRErkUI45KihjrHLpQxlTRbD1HXEiTs5bzGm01fSeDyncNvKuVIrabHh1FBjR/ua&#10;ys/i22rYF6f4/lWM/Yd/HbNSjU/Py6PVenIzPNyDiDTEi/jf/WLSfJUtsuVsPb+Dv58SAHL7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O05lyAAAAOMAAAAPAAAAAAAAAAAA&#10;AAAAAJ8CAABkcnMvZG93bnJldi54bWxQSwUGAAAAAAQABAD3AAAAlAMAAAAA&#10;" strokeweight="1pt">
                  <v:stroke miterlimit="4"/>
                  <v:imagedata r:id="rId12" o:title="Изображение"/>
                  <v:path arrowok="t"/>
                </v:shape>
                <v:shape id="Изображение" o:spid="_x0000_s1028" type="#_x0000_t75" alt="Изображение" style="position:absolute;left:52750;top:213;width:12588;height:8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XN7IAAAA4wAAAA8AAABkcnMvZG93bnJldi54bWxET81qwkAQvhd8h2UKXoruakVj6ioqaPXg&#10;wdgHGLJjEpqdDdlV07d3C4Ue5/ufxaqztbhT6yvHGkZDBYI4d6biQsPXZTdIQPiAbLB2TBp+yMNq&#10;2XtZYGrcg890z0IhYgj7FDWUITSplD4vyaIfuoY4clfXWgzxbAtpWnzEcFvLsVJTabHi2FBiQ9uS&#10;8u/sZjVs1H5+myTJ5q244lZmfn70nyet+6/d+gNEoC78i//cBxPnq9n7bDJKxlP4/SkCIJd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ZVzeyAAAAOMAAAAPAAAAAAAAAAAA&#10;AAAAAJ8CAABkcnMvZG93bnJldi54bWxQSwUGAAAAAAQABAD3AAAAlAMAAAAA&#10;" strokeweight="1pt">
                  <v:stroke miterlimit="4"/>
                  <v:imagedata r:id="rId13" o:title="Изображение" cropleft="7157f" cropright="7157f"/>
                  <v:path arrowok="t"/>
                </v:shape>
                <v:shape id="Изображение" o:spid="_x0000_s1029" type="#_x0000_t75" alt="Изображение" style="position:absolute;left:80602;top:213;width:11932;height:8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2+UHJAAAA4wAAAA8AAABkcnMvZG93bnJldi54bWxET0trwkAQvhf6H5Yp9FY3Wmti6ipFbFG8&#10;+Dx4G7LTJDQ7G7Orxn/vCgWP871nNGlNJc7UuNKygm4nAkGcWV1yrmC3/X5LQDiPrLGyTAqu5GAy&#10;fn4aYarthdd03vhchBB2KSoovK9TKV1WkEHXsTVx4H5tY9CHs8mlbvASwk0le1E0kAZLDg0F1jQt&#10;KPvbnIyC/TEf/iRXylZueZr1t8NDXX4slHp9ab8+QXhq/UP8757rMD+K3+N+N+nFcP8pACDHN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Lb5QckAAADjAAAADwAAAAAAAAAA&#10;AAAAAACfAgAAZHJzL2Rvd25yZXYueG1sUEsFBgAAAAAEAAQA9wAAAJUDAAAAAA==&#10;" strokeweight="1pt">
                  <v:stroke miterlimit="4"/>
                  <v:imagedata r:id="rId14" o:title="Изображение"/>
                  <v:path arrowok="t"/>
                </v:shape>
                <v:line id="Линия" o:spid="_x0000_s1030" style="position:absolute;flip:y;visibility:visible;mso-wrap-style:square" from="71943,704" to="7194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a7hRfcsAAADjAAAADwAA&#10;AAAAAAAAAAAAAAChAgAAZHJzL2Rvd25yZXYueG1sUEsFBgAAAAAEAAQA+QAAAJkDAAAAAA==&#10;" strokecolor="#453f63" strokeweight="1.5pt">
                  <v:stroke miterlimit="4" joinstyle="miter"/>
                </v:line>
                <v:line id="Линия" o:spid="_x0000_s1031" style="position:absolute;flip:y;visibility:visible;mso-wrap-style:square" from="44977,704" to="4497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T05skAAADjAAAADwAAAGRycy9kb3ducmV2LnhtbERPzWrCQBC+C32HZQQvUjdaqZpmI0Va&#10;8NJDNSjehuw0CWZnw+5W0z69KxR6nO9/snVvWnEh5xvLCqaTBARxaXXDlYJi//64BOEDssbWMin4&#10;IQ/r/GGQYartlT/psguViCHsU1RQh9ClUvqyJoN+YjviyH1ZZzDE01VSO7zGcNPKWZI8S4MNx4Ya&#10;O9rUVJ5330bBnk/uYzsu8TB+C1UrdaGPv4VSo2H/+gIiUB/+xX/urY7zk8XTYj5dzlZw/ykCI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T09ObJAAAA4wAAAA8AAAAA&#10;AAAAAAAAAAAAoQIAAGRycy9kb3ducmV2LnhtbFBLBQYAAAAABAAEAPkAAACXAwAAAAA=&#10;" strokecolor="#453f63" strokeweight="1.5pt">
                  <v:stroke miterlimit="4" joinstyle="miter"/>
                </v:line>
                <w10:wrap anchorx="page" anchory="page"/>
              </v:group>
            </w:pict>
          </mc:Fallback>
        </mc:AlternateContent>
      </w:r>
    </w:p>
    <w:p w14:paraId="439DB132" w14:textId="77777777" w:rsidR="00331BC2" w:rsidRDefault="00331BC2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</w:p>
    <w:p w14:paraId="13A3939F" w14:textId="77777777" w:rsidR="00331BC2" w:rsidRDefault="00331BC2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</w:p>
    <w:p w14:paraId="0563070B" w14:textId="77777777" w:rsidR="00331BC2" w:rsidRDefault="00331BC2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</w:p>
    <w:p w14:paraId="607BF984" w14:textId="77777777" w:rsidR="000707E3" w:rsidRDefault="000707E3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  <w:r w:rsidRPr="000707E3">
        <w:rPr>
          <w:rFonts w:ascii="Franklin Gothic Book" w:hAnsi="Franklin Gothic Book"/>
          <w:b/>
          <w:sz w:val="26"/>
          <w:szCs w:val="26"/>
        </w:rPr>
        <w:t>ПРЕДЛОЖЕНИЯ</w:t>
      </w:r>
    </w:p>
    <w:p w14:paraId="0F202ED9" w14:textId="77777777" w:rsidR="0030718C" w:rsidRDefault="0030718C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  <w:r>
        <w:rPr>
          <w:rFonts w:ascii="Franklin Gothic Book" w:hAnsi="Franklin Gothic Book"/>
          <w:b/>
          <w:sz w:val="26"/>
          <w:szCs w:val="26"/>
        </w:rPr>
        <w:t xml:space="preserve">по разработке (внесению изменений, пересмотру) в нормативно-правовые акты </w:t>
      </w:r>
    </w:p>
    <w:p w14:paraId="60B1F1E7" w14:textId="77777777" w:rsidR="0030718C" w:rsidRDefault="0030718C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  <w:r>
        <w:rPr>
          <w:rFonts w:ascii="Franklin Gothic Book" w:hAnsi="Franklin Gothic Book"/>
          <w:b/>
          <w:sz w:val="26"/>
          <w:szCs w:val="26"/>
        </w:rPr>
        <w:t>в сфере стандартизации</w:t>
      </w:r>
    </w:p>
    <w:p w14:paraId="239DD6A8" w14:textId="77777777" w:rsidR="000707E3" w:rsidRPr="000707E3" w:rsidRDefault="000707E3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  <w:r w:rsidRPr="000707E3">
        <w:rPr>
          <w:rFonts w:ascii="Franklin Gothic Book" w:hAnsi="Franklin Gothic Book"/>
          <w:b/>
          <w:sz w:val="26"/>
          <w:szCs w:val="26"/>
        </w:rPr>
        <w:t>__________________________________</w:t>
      </w:r>
    </w:p>
    <w:p w14:paraId="7940A4DF" w14:textId="77777777" w:rsidR="000707E3" w:rsidRPr="000707E3" w:rsidRDefault="000707E3" w:rsidP="000707E3">
      <w:pPr>
        <w:spacing w:after="0" w:line="240" w:lineRule="auto"/>
        <w:ind w:firstLine="708"/>
        <w:jc w:val="center"/>
        <w:rPr>
          <w:rFonts w:ascii="Franklin Gothic Book" w:hAnsi="Franklin Gothic Book"/>
          <w:sz w:val="16"/>
          <w:szCs w:val="16"/>
        </w:rPr>
      </w:pPr>
      <w:r w:rsidRPr="000707E3">
        <w:rPr>
          <w:rFonts w:ascii="Franklin Gothic Book" w:hAnsi="Franklin Gothic Book"/>
          <w:sz w:val="16"/>
          <w:szCs w:val="16"/>
        </w:rPr>
        <w:t>(указать организацию)</w:t>
      </w:r>
    </w:p>
    <w:p w14:paraId="400207E8" w14:textId="77777777" w:rsidR="000707E3" w:rsidRDefault="000707E3" w:rsidP="000707E3">
      <w:pPr>
        <w:spacing w:after="0" w:line="240" w:lineRule="auto"/>
        <w:ind w:firstLine="708"/>
        <w:jc w:val="center"/>
        <w:rPr>
          <w:rFonts w:ascii="Franklin Gothic Book" w:hAnsi="Franklin Gothic Book"/>
          <w:sz w:val="26"/>
          <w:szCs w:val="26"/>
        </w:rPr>
      </w:pPr>
    </w:p>
    <w:p w14:paraId="28F623BA" w14:textId="77777777" w:rsidR="000707E3" w:rsidRPr="000707E3" w:rsidRDefault="000707E3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  <w:r>
        <w:rPr>
          <w:rFonts w:ascii="Franklin Gothic Book" w:hAnsi="Franklin Gothic Book"/>
          <w:b/>
          <w:sz w:val="26"/>
          <w:szCs w:val="26"/>
        </w:rPr>
        <w:t>изменений</w:t>
      </w:r>
      <w:r w:rsidRPr="000707E3">
        <w:rPr>
          <w:rFonts w:ascii="Franklin Gothic Book" w:hAnsi="Franklin Gothic Book"/>
          <w:b/>
          <w:sz w:val="26"/>
          <w:szCs w:val="26"/>
        </w:rPr>
        <w:t xml:space="preserve"> </w:t>
      </w:r>
      <w:proofErr w:type="gramStart"/>
      <w:r w:rsidRPr="000707E3">
        <w:rPr>
          <w:rFonts w:ascii="Franklin Gothic Book" w:hAnsi="Franklin Gothic Book"/>
          <w:b/>
          <w:sz w:val="26"/>
          <w:szCs w:val="26"/>
        </w:rPr>
        <w:t>в</w:t>
      </w:r>
      <w:proofErr w:type="gramEnd"/>
      <w:r w:rsidRPr="000707E3">
        <w:rPr>
          <w:rFonts w:ascii="Franklin Gothic Book" w:hAnsi="Franklin Gothic Book"/>
          <w:b/>
          <w:sz w:val="26"/>
          <w:szCs w:val="26"/>
        </w:rPr>
        <w:t xml:space="preserve"> </w:t>
      </w:r>
    </w:p>
    <w:p w14:paraId="05C56540" w14:textId="77777777" w:rsidR="000707E3" w:rsidRPr="000707E3" w:rsidRDefault="000707E3" w:rsidP="000707E3">
      <w:pPr>
        <w:spacing w:after="0" w:line="240" w:lineRule="auto"/>
        <w:ind w:firstLine="708"/>
        <w:jc w:val="center"/>
        <w:rPr>
          <w:rFonts w:ascii="Franklin Gothic Book" w:hAnsi="Franklin Gothic Book"/>
          <w:b/>
          <w:sz w:val="26"/>
          <w:szCs w:val="26"/>
        </w:rPr>
      </w:pPr>
      <w:r w:rsidRPr="000707E3">
        <w:rPr>
          <w:rFonts w:ascii="Franklin Gothic Book" w:hAnsi="Franklin Gothic Book"/>
          <w:b/>
          <w:sz w:val="26"/>
          <w:szCs w:val="26"/>
        </w:rPr>
        <w:t>______________________________________________________</w:t>
      </w:r>
    </w:p>
    <w:p w14:paraId="00C9F117" w14:textId="77777777" w:rsidR="000707E3" w:rsidRPr="000707E3" w:rsidRDefault="000707E3" w:rsidP="000707E3">
      <w:pPr>
        <w:spacing w:after="0" w:line="240" w:lineRule="auto"/>
        <w:ind w:firstLine="708"/>
        <w:jc w:val="center"/>
        <w:rPr>
          <w:rFonts w:ascii="Franklin Gothic Book" w:hAnsi="Franklin Gothic Book"/>
          <w:sz w:val="16"/>
          <w:szCs w:val="16"/>
        </w:rPr>
      </w:pPr>
      <w:r w:rsidRPr="000707E3">
        <w:rPr>
          <w:rFonts w:ascii="Franklin Gothic Book" w:hAnsi="Franklin Gothic Book"/>
          <w:sz w:val="16"/>
          <w:szCs w:val="16"/>
        </w:rPr>
        <w:t xml:space="preserve">(указать </w:t>
      </w:r>
      <w:r w:rsidR="0007326C">
        <w:rPr>
          <w:rFonts w:ascii="Franklin Gothic Book" w:hAnsi="Franklin Gothic Book"/>
          <w:sz w:val="16"/>
          <w:szCs w:val="16"/>
        </w:rPr>
        <w:t>нормативно-правовой документ</w:t>
      </w:r>
      <w:r w:rsidRPr="000707E3">
        <w:rPr>
          <w:rFonts w:ascii="Franklin Gothic Book" w:hAnsi="Franklin Gothic Book"/>
          <w:sz w:val="16"/>
          <w:szCs w:val="16"/>
        </w:rPr>
        <w:t>)</w:t>
      </w:r>
    </w:p>
    <w:p w14:paraId="5E32B29B" w14:textId="77777777" w:rsidR="000707E3" w:rsidRDefault="000707E3" w:rsidP="000707E3">
      <w:pPr>
        <w:spacing w:after="0" w:line="240" w:lineRule="auto"/>
        <w:ind w:firstLine="708"/>
        <w:jc w:val="center"/>
        <w:rPr>
          <w:rFonts w:ascii="Franklin Gothic Book" w:hAnsi="Franklin Gothic Book"/>
          <w:sz w:val="26"/>
          <w:szCs w:val="26"/>
        </w:rPr>
      </w:pP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273"/>
        <w:gridCol w:w="1980"/>
        <w:gridCol w:w="3118"/>
        <w:gridCol w:w="1853"/>
        <w:gridCol w:w="3959"/>
      </w:tblGrid>
      <w:tr w:rsidR="000707E3" w:rsidRPr="000707E3" w14:paraId="0ECF1681" w14:textId="77777777" w:rsidTr="008978AD">
        <w:trPr>
          <w:gridAfter w:val="2"/>
          <w:wAfter w:w="5812" w:type="dxa"/>
        </w:trPr>
        <w:tc>
          <w:tcPr>
            <w:tcW w:w="3969" w:type="dxa"/>
            <w:gridSpan w:val="2"/>
          </w:tcPr>
          <w:p w14:paraId="59FAC770" w14:textId="77777777" w:rsidR="000707E3" w:rsidRDefault="000707E3" w:rsidP="000707E3">
            <w:pPr>
              <w:spacing w:after="0" w:line="240" w:lineRule="auto"/>
              <w:rPr>
                <w:rFonts w:ascii="Franklin Gothic Book" w:hAnsi="Franklin Gothic Book"/>
                <w:sz w:val="20"/>
                <w:szCs w:val="20"/>
              </w:rPr>
            </w:pPr>
            <w:r w:rsidRPr="000707E3">
              <w:rPr>
                <w:rFonts w:ascii="Franklin Gothic Book" w:hAnsi="Franklin Gothic Book"/>
                <w:sz w:val="20"/>
                <w:szCs w:val="20"/>
              </w:rPr>
              <w:t>Контак</w:t>
            </w:r>
            <w:r>
              <w:rPr>
                <w:rFonts w:ascii="Franklin Gothic Book" w:hAnsi="Franklin Gothic Book"/>
                <w:sz w:val="20"/>
                <w:szCs w:val="20"/>
              </w:rPr>
              <w:t>тное лицо</w:t>
            </w:r>
          </w:p>
          <w:p w14:paraId="04C204E8" w14:textId="77777777" w:rsidR="000707E3" w:rsidRPr="000707E3" w:rsidRDefault="000707E3" w:rsidP="000707E3">
            <w:pPr>
              <w:spacing w:after="0" w:line="240" w:lineRule="auto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ФИО полностью</w:t>
            </w:r>
          </w:p>
          <w:p w14:paraId="2242FD5E" w14:textId="77777777" w:rsidR="000707E3" w:rsidRPr="000707E3" w:rsidRDefault="000707E3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098" w:type="dxa"/>
            <w:gridSpan w:val="2"/>
          </w:tcPr>
          <w:p w14:paraId="7EFEC4C1" w14:textId="77777777" w:rsidR="000707E3" w:rsidRPr="000707E3" w:rsidRDefault="000707E3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707E3" w:rsidRPr="000707E3" w14:paraId="73C0127C" w14:textId="77777777" w:rsidTr="008978AD">
        <w:trPr>
          <w:gridAfter w:val="2"/>
          <w:wAfter w:w="5812" w:type="dxa"/>
        </w:trPr>
        <w:tc>
          <w:tcPr>
            <w:tcW w:w="3969" w:type="dxa"/>
            <w:gridSpan w:val="2"/>
          </w:tcPr>
          <w:p w14:paraId="399F060A" w14:textId="77777777" w:rsidR="000707E3" w:rsidRDefault="000707E3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Должность</w:t>
            </w:r>
          </w:p>
          <w:p w14:paraId="24B789CC" w14:textId="77777777" w:rsidR="000707E3" w:rsidRPr="000707E3" w:rsidRDefault="000707E3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098" w:type="dxa"/>
            <w:gridSpan w:val="2"/>
          </w:tcPr>
          <w:p w14:paraId="302E1A9F" w14:textId="77777777" w:rsidR="000707E3" w:rsidRPr="000707E3" w:rsidRDefault="000707E3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707E3" w:rsidRPr="000707E3" w14:paraId="037841BF" w14:textId="77777777" w:rsidTr="008978AD">
        <w:trPr>
          <w:gridAfter w:val="2"/>
          <w:wAfter w:w="5812" w:type="dxa"/>
        </w:trPr>
        <w:tc>
          <w:tcPr>
            <w:tcW w:w="3969" w:type="dxa"/>
            <w:gridSpan w:val="2"/>
          </w:tcPr>
          <w:p w14:paraId="2A921F40" w14:textId="77777777" w:rsidR="000707E3" w:rsidRDefault="000707E3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Контактная информация</w:t>
            </w:r>
          </w:p>
          <w:p w14:paraId="5C0F5F50" w14:textId="77777777" w:rsidR="000707E3" w:rsidRDefault="000707E3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Эл</w:t>
            </w:r>
            <w:proofErr w:type="gramStart"/>
            <w:r>
              <w:rPr>
                <w:rFonts w:ascii="Franklin Gothic Book" w:hAnsi="Franklin Gothic Book"/>
                <w:sz w:val="20"/>
                <w:szCs w:val="20"/>
              </w:rPr>
              <w:t>.</w:t>
            </w:r>
            <w:proofErr w:type="gramEnd"/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Franklin Gothic Book" w:hAnsi="Franklin Gothic Book"/>
                <w:sz w:val="20"/>
                <w:szCs w:val="20"/>
              </w:rPr>
              <w:t>а</w:t>
            </w:r>
            <w:proofErr w:type="gramEnd"/>
            <w:r>
              <w:rPr>
                <w:rFonts w:ascii="Franklin Gothic Book" w:hAnsi="Franklin Gothic Book"/>
                <w:sz w:val="20"/>
                <w:szCs w:val="20"/>
              </w:rPr>
              <w:t>дрес, телефон служебный/мобильный, интернет-сайт организации, почтовый адрес</w:t>
            </w:r>
          </w:p>
          <w:p w14:paraId="42C5ABFF" w14:textId="77777777" w:rsidR="008978AD" w:rsidRPr="000707E3" w:rsidRDefault="008978AD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098" w:type="dxa"/>
            <w:gridSpan w:val="2"/>
          </w:tcPr>
          <w:p w14:paraId="346435FF" w14:textId="77777777" w:rsidR="000707E3" w:rsidRPr="000707E3" w:rsidRDefault="000707E3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707E3" w:rsidRPr="000707E3" w14:paraId="7817A88F" w14:textId="77777777" w:rsidTr="008978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96" w:type="dxa"/>
          </w:tcPr>
          <w:p w14:paraId="19B6BAA0" w14:textId="77777777" w:rsidR="000707E3" w:rsidRPr="000707E3" w:rsidRDefault="000707E3" w:rsidP="0007326C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Пункт, раздел, </w:t>
            </w:r>
            <w:r w:rsidR="0007326C">
              <w:rPr>
                <w:rFonts w:ascii="Franklin Gothic Book" w:hAnsi="Franklin Gothic Book"/>
                <w:sz w:val="24"/>
                <w:szCs w:val="24"/>
              </w:rPr>
              <w:t>НПА</w:t>
            </w:r>
          </w:p>
        </w:tc>
        <w:tc>
          <w:tcPr>
            <w:tcW w:w="4253" w:type="dxa"/>
            <w:gridSpan w:val="2"/>
          </w:tcPr>
          <w:p w14:paraId="12225868" w14:textId="77777777" w:rsidR="000707E3" w:rsidRPr="000707E3" w:rsidRDefault="000707E3" w:rsidP="003820EF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Текущая версия </w:t>
            </w:r>
            <w:r w:rsidR="003820EF">
              <w:rPr>
                <w:rFonts w:ascii="Franklin Gothic Book" w:hAnsi="Franklin Gothic Book"/>
                <w:sz w:val="24"/>
                <w:szCs w:val="24"/>
              </w:rPr>
              <w:t>стандарта</w:t>
            </w:r>
          </w:p>
        </w:tc>
        <w:tc>
          <w:tcPr>
            <w:tcW w:w="4971" w:type="dxa"/>
            <w:gridSpan w:val="2"/>
          </w:tcPr>
          <w:p w14:paraId="4AA63DCF" w14:textId="6324D1F1" w:rsidR="000707E3" w:rsidRDefault="000707E3" w:rsidP="000707E3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Предлагаемая версия</w:t>
            </w:r>
            <w:r w:rsidR="00CE3C99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 w:rsidR="003820EF">
              <w:rPr>
                <w:rFonts w:ascii="Franklin Gothic Book" w:hAnsi="Franklin Gothic Book"/>
                <w:sz w:val="24"/>
                <w:szCs w:val="24"/>
              </w:rPr>
              <w:t>стандарта</w:t>
            </w:r>
            <w:bookmarkStart w:id="0" w:name="_GoBack"/>
            <w:bookmarkEnd w:id="0"/>
          </w:p>
          <w:p w14:paraId="669E1898" w14:textId="0409D0A4" w:rsidR="000707E3" w:rsidRPr="000707E3" w:rsidRDefault="000707E3" w:rsidP="000707E3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3959" w:type="dxa"/>
          </w:tcPr>
          <w:p w14:paraId="5A227CB9" w14:textId="77777777" w:rsidR="000707E3" w:rsidRPr="000707E3" w:rsidRDefault="000707E3" w:rsidP="003820EF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Пояснения</w:t>
            </w:r>
            <w:r w:rsidR="00CE3C99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</w:p>
        </w:tc>
      </w:tr>
      <w:tr w:rsidR="0007326C" w:rsidRPr="000707E3" w14:paraId="78368482" w14:textId="77777777" w:rsidTr="008978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96" w:type="dxa"/>
          </w:tcPr>
          <w:p w14:paraId="3EAA709B" w14:textId="77777777" w:rsidR="0007326C" w:rsidRPr="000707E3" w:rsidRDefault="0007326C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14:paraId="2BAED17D" w14:textId="77777777" w:rsidR="0007326C" w:rsidRPr="000707E3" w:rsidRDefault="0007326C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4971" w:type="dxa"/>
            <w:gridSpan w:val="2"/>
          </w:tcPr>
          <w:p w14:paraId="6CA76074" w14:textId="77777777" w:rsidR="0007326C" w:rsidRPr="000707E3" w:rsidRDefault="0007326C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3959" w:type="dxa"/>
          </w:tcPr>
          <w:p w14:paraId="6C2C3D3F" w14:textId="77777777" w:rsidR="0007326C" w:rsidRPr="000707E3" w:rsidRDefault="0007326C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0718C" w:rsidRPr="000707E3" w14:paraId="6A9562D0" w14:textId="77777777" w:rsidTr="008978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96" w:type="dxa"/>
          </w:tcPr>
          <w:p w14:paraId="5E865B59" w14:textId="77777777" w:rsidR="0030718C" w:rsidRPr="000707E3" w:rsidRDefault="0030718C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14:paraId="636B435D" w14:textId="77777777" w:rsidR="0030718C" w:rsidRPr="000707E3" w:rsidRDefault="0030718C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4971" w:type="dxa"/>
            <w:gridSpan w:val="2"/>
          </w:tcPr>
          <w:p w14:paraId="2504456A" w14:textId="77777777" w:rsidR="0030718C" w:rsidRPr="000707E3" w:rsidRDefault="0030718C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3959" w:type="dxa"/>
          </w:tcPr>
          <w:p w14:paraId="2FE7CC4D" w14:textId="77777777" w:rsidR="0030718C" w:rsidRPr="000707E3" w:rsidRDefault="0030718C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6E5F4D" w:rsidRPr="000707E3" w14:paraId="6CF5B78E" w14:textId="77777777" w:rsidTr="008978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96" w:type="dxa"/>
          </w:tcPr>
          <w:p w14:paraId="7FFCB248" w14:textId="77777777" w:rsidR="006E5F4D" w:rsidRPr="000707E3" w:rsidRDefault="006E5F4D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14:paraId="1C506381" w14:textId="77777777" w:rsidR="006E5F4D" w:rsidRPr="000707E3" w:rsidRDefault="006E5F4D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4971" w:type="dxa"/>
            <w:gridSpan w:val="2"/>
          </w:tcPr>
          <w:p w14:paraId="5305FC57" w14:textId="77777777" w:rsidR="006E5F4D" w:rsidRPr="000707E3" w:rsidRDefault="006E5F4D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3959" w:type="dxa"/>
          </w:tcPr>
          <w:p w14:paraId="27AE8374" w14:textId="77777777" w:rsidR="006E5F4D" w:rsidRPr="000707E3" w:rsidRDefault="006E5F4D" w:rsidP="000707E3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298FA831" w14:textId="77777777" w:rsidR="000707E3" w:rsidRDefault="000707E3" w:rsidP="006965CF">
      <w:pPr>
        <w:spacing w:after="120" w:line="360" w:lineRule="auto"/>
        <w:ind w:firstLine="708"/>
        <w:jc w:val="both"/>
        <w:rPr>
          <w:rFonts w:ascii="Franklin Gothic Book" w:hAnsi="Franklin Gothic Book"/>
          <w:sz w:val="24"/>
          <w:szCs w:val="24"/>
        </w:rPr>
      </w:pPr>
    </w:p>
    <w:p w14:paraId="6443A963" w14:textId="77777777" w:rsidR="006A054A" w:rsidRDefault="006A054A">
      <w:pPr>
        <w:spacing w:after="120" w:line="360" w:lineRule="auto"/>
        <w:ind w:firstLine="708"/>
        <w:jc w:val="both"/>
        <w:rPr>
          <w:rFonts w:ascii="Franklin Gothic Book" w:hAnsi="Franklin Gothic Book"/>
          <w:sz w:val="24"/>
          <w:szCs w:val="24"/>
        </w:rPr>
      </w:pPr>
    </w:p>
    <w:sectPr w:rsidR="006A054A" w:rsidSect="000707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CDCB9C" w14:textId="77777777" w:rsidR="00A949E4" w:rsidRDefault="00A949E4" w:rsidP="005F34DF">
      <w:pPr>
        <w:spacing w:after="0" w:line="240" w:lineRule="auto"/>
      </w:pPr>
      <w:r>
        <w:separator/>
      </w:r>
    </w:p>
  </w:endnote>
  <w:endnote w:type="continuationSeparator" w:id="0">
    <w:p w14:paraId="087E520C" w14:textId="77777777" w:rsidR="00A949E4" w:rsidRDefault="00A949E4" w:rsidP="005F3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altName w:val="Franklin Gothi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BBF90F" w14:textId="77777777" w:rsidR="00A949E4" w:rsidRDefault="00A949E4" w:rsidP="005F34DF">
      <w:pPr>
        <w:spacing w:after="0" w:line="240" w:lineRule="auto"/>
      </w:pPr>
      <w:r>
        <w:separator/>
      </w:r>
    </w:p>
  </w:footnote>
  <w:footnote w:type="continuationSeparator" w:id="0">
    <w:p w14:paraId="5510CC73" w14:textId="77777777" w:rsidR="00A949E4" w:rsidRDefault="00A949E4" w:rsidP="005F3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DD9"/>
    <w:multiLevelType w:val="hybridMultilevel"/>
    <w:tmpl w:val="31EEE4D0"/>
    <w:lvl w:ilvl="0" w:tplc="1E12E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C957E9"/>
    <w:multiLevelType w:val="multilevel"/>
    <w:tmpl w:val="AB84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A6C86"/>
    <w:multiLevelType w:val="hybridMultilevel"/>
    <w:tmpl w:val="841E1684"/>
    <w:lvl w:ilvl="0" w:tplc="1B96BB3C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30F36"/>
    <w:multiLevelType w:val="hybridMultilevel"/>
    <w:tmpl w:val="57A6F996"/>
    <w:lvl w:ilvl="0" w:tplc="AB8A7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A5367"/>
    <w:multiLevelType w:val="hybridMultilevel"/>
    <w:tmpl w:val="D3DA05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80088D"/>
    <w:multiLevelType w:val="hybridMultilevel"/>
    <w:tmpl w:val="612433BA"/>
    <w:lvl w:ilvl="0" w:tplc="AB8A7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9E7EE6"/>
    <w:multiLevelType w:val="hybridMultilevel"/>
    <w:tmpl w:val="BFC6A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F5743"/>
    <w:multiLevelType w:val="hybridMultilevel"/>
    <w:tmpl w:val="FFECB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770DF"/>
    <w:multiLevelType w:val="hybridMultilevel"/>
    <w:tmpl w:val="CA803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92455"/>
    <w:multiLevelType w:val="hybridMultilevel"/>
    <w:tmpl w:val="05FCD1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DD0067"/>
    <w:multiLevelType w:val="hybridMultilevel"/>
    <w:tmpl w:val="275C4C74"/>
    <w:lvl w:ilvl="0" w:tplc="AB8A7F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9B493E"/>
    <w:multiLevelType w:val="hybridMultilevel"/>
    <w:tmpl w:val="300479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DE6C32"/>
    <w:multiLevelType w:val="hybridMultilevel"/>
    <w:tmpl w:val="B00C3B94"/>
    <w:lvl w:ilvl="0" w:tplc="AB8A7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4A65BEB"/>
    <w:multiLevelType w:val="hybridMultilevel"/>
    <w:tmpl w:val="960E1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B61DE0"/>
    <w:multiLevelType w:val="hybridMultilevel"/>
    <w:tmpl w:val="B9A20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474AC"/>
    <w:multiLevelType w:val="hybridMultilevel"/>
    <w:tmpl w:val="6458EFF4"/>
    <w:lvl w:ilvl="0" w:tplc="E9EECC8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203C5"/>
    <w:multiLevelType w:val="hybridMultilevel"/>
    <w:tmpl w:val="A4306DA0"/>
    <w:lvl w:ilvl="0" w:tplc="B580A6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901343"/>
    <w:multiLevelType w:val="hybridMultilevel"/>
    <w:tmpl w:val="B1BC1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E55D8A"/>
    <w:multiLevelType w:val="hybridMultilevel"/>
    <w:tmpl w:val="A936E77C"/>
    <w:lvl w:ilvl="0" w:tplc="27985D22">
      <w:start w:val="1"/>
      <w:numFmt w:val="decimal"/>
      <w:lvlText w:val="%1."/>
      <w:lvlJc w:val="left"/>
      <w:pPr>
        <w:ind w:left="574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CD3864"/>
    <w:multiLevelType w:val="hybridMultilevel"/>
    <w:tmpl w:val="264A499E"/>
    <w:lvl w:ilvl="0" w:tplc="AB8A7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231EE7"/>
    <w:multiLevelType w:val="hybridMultilevel"/>
    <w:tmpl w:val="64F0C8C0"/>
    <w:lvl w:ilvl="0" w:tplc="AB8A7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D42E5D"/>
    <w:multiLevelType w:val="hybridMultilevel"/>
    <w:tmpl w:val="DA08213E"/>
    <w:lvl w:ilvl="0" w:tplc="AB8A7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E66155"/>
    <w:multiLevelType w:val="hybridMultilevel"/>
    <w:tmpl w:val="AD44A2B8"/>
    <w:lvl w:ilvl="0" w:tplc="AB8A7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1A7E4A"/>
    <w:multiLevelType w:val="hybridMultilevel"/>
    <w:tmpl w:val="7B8AF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5B3D8C"/>
    <w:multiLevelType w:val="multilevel"/>
    <w:tmpl w:val="AE684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027C57"/>
    <w:multiLevelType w:val="multilevel"/>
    <w:tmpl w:val="CD583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236501"/>
    <w:multiLevelType w:val="hybridMultilevel"/>
    <w:tmpl w:val="4CD60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D80529"/>
    <w:multiLevelType w:val="hybridMultilevel"/>
    <w:tmpl w:val="5FEA121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C70EE6"/>
    <w:multiLevelType w:val="hybridMultilevel"/>
    <w:tmpl w:val="306E3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6E4BCE"/>
    <w:multiLevelType w:val="hybridMultilevel"/>
    <w:tmpl w:val="A53EBF38"/>
    <w:lvl w:ilvl="0" w:tplc="AB8A7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8"/>
  </w:num>
  <w:num w:numId="7">
    <w:abstractNumId w:val="29"/>
  </w:num>
  <w:num w:numId="8">
    <w:abstractNumId w:val="16"/>
  </w:num>
  <w:num w:numId="9">
    <w:abstractNumId w:val="6"/>
  </w:num>
  <w:num w:numId="10">
    <w:abstractNumId w:val="20"/>
  </w:num>
  <w:num w:numId="11">
    <w:abstractNumId w:val="10"/>
  </w:num>
  <w:num w:numId="12">
    <w:abstractNumId w:val="18"/>
  </w:num>
  <w:num w:numId="13">
    <w:abstractNumId w:val="3"/>
  </w:num>
  <w:num w:numId="14">
    <w:abstractNumId w:val="19"/>
  </w:num>
  <w:num w:numId="15">
    <w:abstractNumId w:val="7"/>
  </w:num>
  <w:num w:numId="16">
    <w:abstractNumId w:val="17"/>
  </w:num>
  <w:num w:numId="17">
    <w:abstractNumId w:val="4"/>
  </w:num>
  <w:num w:numId="18">
    <w:abstractNumId w:val="22"/>
  </w:num>
  <w:num w:numId="19">
    <w:abstractNumId w:val="5"/>
  </w:num>
  <w:num w:numId="20">
    <w:abstractNumId w:val="26"/>
  </w:num>
  <w:num w:numId="21">
    <w:abstractNumId w:val="21"/>
  </w:num>
  <w:num w:numId="22">
    <w:abstractNumId w:val="25"/>
  </w:num>
  <w:num w:numId="23">
    <w:abstractNumId w:val="9"/>
  </w:num>
  <w:num w:numId="24">
    <w:abstractNumId w:val="27"/>
  </w:num>
  <w:num w:numId="25">
    <w:abstractNumId w:val="1"/>
  </w:num>
  <w:num w:numId="26">
    <w:abstractNumId w:val="23"/>
  </w:num>
  <w:num w:numId="27">
    <w:abstractNumId w:val="24"/>
  </w:num>
  <w:num w:numId="28">
    <w:abstractNumId w:val="8"/>
  </w:num>
  <w:num w:numId="29">
    <w:abstractNumId w:val="13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856"/>
    <w:rsid w:val="00002985"/>
    <w:rsid w:val="00005CBF"/>
    <w:rsid w:val="0003333B"/>
    <w:rsid w:val="000428DC"/>
    <w:rsid w:val="000707E3"/>
    <w:rsid w:val="0007326C"/>
    <w:rsid w:val="00083964"/>
    <w:rsid w:val="00091850"/>
    <w:rsid w:val="000A6E53"/>
    <w:rsid w:val="000F2352"/>
    <w:rsid w:val="00112256"/>
    <w:rsid w:val="00114412"/>
    <w:rsid w:val="00121BAC"/>
    <w:rsid w:val="00143FBE"/>
    <w:rsid w:val="00161AED"/>
    <w:rsid w:val="0016784B"/>
    <w:rsid w:val="00173EEA"/>
    <w:rsid w:val="001745F2"/>
    <w:rsid w:val="00183D92"/>
    <w:rsid w:val="0018483B"/>
    <w:rsid w:val="001864B9"/>
    <w:rsid w:val="00194A08"/>
    <w:rsid w:val="001950B2"/>
    <w:rsid w:val="001A7801"/>
    <w:rsid w:val="001E2000"/>
    <w:rsid w:val="001E2390"/>
    <w:rsid w:val="001E35F4"/>
    <w:rsid w:val="001F4121"/>
    <w:rsid w:val="001F5C8F"/>
    <w:rsid w:val="00204C62"/>
    <w:rsid w:val="00213187"/>
    <w:rsid w:val="00215C3B"/>
    <w:rsid w:val="00221096"/>
    <w:rsid w:val="00255A67"/>
    <w:rsid w:val="00265E8F"/>
    <w:rsid w:val="002A124A"/>
    <w:rsid w:val="002A5478"/>
    <w:rsid w:val="002B6EA0"/>
    <w:rsid w:val="002C53EA"/>
    <w:rsid w:val="002E2910"/>
    <w:rsid w:val="0030718C"/>
    <w:rsid w:val="00321B7B"/>
    <w:rsid w:val="00331BC2"/>
    <w:rsid w:val="0034150F"/>
    <w:rsid w:val="0034560C"/>
    <w:rsid w:val="003634BE"/>
    <w:rsid w:val="003820EF"/>
    <w:rsid w:val="00394932"/>
    <w:rsid w:val="003A3CCB"/>
    <w:rsid w:val="003B2C91"/>
    <w:rsid w:val="003C27AF"/>
    <w:rsid w:val="003C3B86"/>
    <w:rsid w:val="003D219A"/>
    <w:rsid w:val="003F4CCB"/>
    <w:rsid w:val="003F5254"/>
    <w:rsid w:val="00414532"/>
    <w:rsid w:val="004151E8"/>
    <w:rsid w:val="00420004"/>
    <w:rsid w:val="004245B5"/>
    <w:rsid w:val="00431191"/>
    <w:rsid w:val="004349CC"/>
    <w:rsid w:val="00450D5C"/>
    <w:rsid w:val="00461C63"/>
    <w:rsid w:val="00464350"/>
    <w:rsid w:val="00470372"/>
    <w:rsid w:val="00473036"/>
    <w:rsid w:val="00476142"/>
    <w:rsid w:val="00477733"/>
    <w:rsid w:val="00483EE6"/>
    <w:rsid w:val="004B3CBF"/>
    <w:rsid w:val="004D04AD"/>
    <w:rsid w:val="004D13C4"/>
    <w:rsid w:val="004D485A"/>
    <w:rsid w:val="004D69B4"/>
    <w:rsid w:val="00505F7B"/>
    <w:rsid w:val="005077EB"/>
    <w:rsid w:val="005108E9"/>
    <w:rsid w:val="005319B4"/>
    <w:rsid w:val="00531ECC"/>
    <w:rsid w:val="005974B3"/>
    <w:rsid w:val="00597D67"/>
    <w:rsid w:val="005A04E5"/>
    <w:rsid w:val="005B4113"/>
    <w:rsid w:val="005C2665"/>
    <w:rsid w:val="005D28C2"/>
    <w:rsid w:val="005F34DF"/>
    <w:rsid w:val="00621FF5"/>
    <w:rsid w:val="00631031"/>
    <w:rsid w:val="00640956"/>
    <w:rsid w:val="00660EB7"/>
    <w:rsid w:val="00660F1D"/>
    <w:rsid w:val="006712BF"/>
    <w:rsid w:val="00692098"/>
    <w:rsid w:val="006965CF"/>
    <w:rsid w:val="006A054A"/>
    <w:rsid w:val="006C6ABE"/>
    <w:rsid w:val="006D246E"/>
    <w:rsid w:val="006E5F4D"/>
    <w:rsid w:val="006F6519"/>
    <w:rsid w:val="00704700"/>
    <w:rsid w:val="00715D03"/>
    <w:rsid w:val="00731397"/>
    <w:rsid w:val="00732164"/>
    <w:rsid w:val="00775F6B"/>
    <w:rsid w:val="007A288A"/>
    <w:rsid w:val="007B3439"/>
    <w:rsid w:val="007C7709"/>
    <w:rsid w:val="007D5D61"/>
    <w:rsid w:val="007F7F28"/>
    <w:rsid w:val="00813F09"/>
    <w:rsid w:val="00834094"/>
    <w:rsid w:val="00864B06"/>
    <w:rsid w:val="00874E68"/>
    <w:rsid w:val="008978AD"/>
    <w:rsid w:val="008F3481"/>
    <w:rsid w:val="0097698F"/>
    <w:rsid w:val="009870FB"/>
    <w:rsid w:val="009B0E9A"/>
    <w:rsid w:val="009C434C"/>
    <w:rsid w:val="009E74C0"/>
    <w:rsid w:val="009F0C78"/>
    <w:rsid w:val="00A12A43"/>
    <w:rsid w:val="00A41192"/>
    <w:rsid w:val="00A43FDC"/>
    <w:rsid w:val="00A46142"/>
    <w:rsid w:val="00A51C3B"/>
    <w:rsid w:val="00A54C04"/>
    <w:rsid w:val="00A64674"/>
    <w:rsid w:val="00A931C1"/>
    <w:rsid w:val="00A949E4"/>
    <w:rsid w:val="00AA01DE"/>
    <w:rsid w:val="00AA403A"/>
    <w:rsid w:val="00AA775E"/>
    <w:rsid w:val="00AC3114"/>
    <w:rsid w:val="00AD047C"/>
    <w:rsid w:val="00AD2F64"/>
    <w:rsid w:val="00AF22A1"/>
    <w:rsid w:val="00B058CA"/>
    <w:rsid w:val="00B10366"/>
    <w:rsid w:val="00B12FDA"/>
    <w:rsid w:val="00B15564"/>
    <w:rsid w:val="00B22E44"/>
    <w:rsid w:val="00B42F4E"/>
    <w:rsid w:val="00B60422"/>
    <w:rsid w:val="00B90B7D"/>
    <w:rsid w:val="00BB2D17"/>
    <w:rsid w:val="00BC5C0B"/>
    <w:rsid w:val="00C15D98"/>
    <w:rsid w:val="00C16C31"/>
    <w:rsid w:val="00C21D85"/>
    <w:rsid w:val="00C3584C"/>
    <w:rsid w:val="00C52CE9"/>
    <w:rsid w:val="00C905EA"/>
    <w:rsid w:val="00C92617"/>
    <w:rsid w:val="00C95201"/>
    <w:rsid w:val="00CA3D96"/>
    <w:rsid w:val="00CA4E35"/>
    <w:rsid w:val="00CB3EC7"/>
    <w:rsid w:val="00CB69FA"/>
    <w:rsid w:val="00CC243E"/>
    <w:rsid w:val="00CE3C99"/>
    <w:rsid w:val="00CE61C2"/>
    <w:rsid w:val="00D10607"/>
    <w:rsid w:val="00D125A6"/>
    <w:rsid w:val="00D361AE"/>
    <w:rsid w:val="00D43FAD"/>
    <w:rsid w:val="00D8152C"/>
    <w:rsid w:val="00D84B43"/>
    <w:rsid w:val="00D900A5"/>
    <w:rsid w:val="00D9681D"/>
    <w:rsid w:val="00DC0EEA"/>
    <w:rsid w:val="00DC3FD7"/>
    <w:rsid w:val="00DC5190"/>
    <w:rsid w:val="00DC7DCD"/>
    <w:rsid w:val="00DD7856"/>
    <w:rsid w:val="00DF11A4"/>
    <w:rsid w:val="00DF2FF3"/>
    <w:rsid w:val="00DF42AC"/>
    <w:rsid w:val="00E16D9A"/>
    <w:rsid w:val="00E22830"/>
    <w:rsid w:val="00E42E5D"/>
    <w:rsid w:val="00E45A03"/>
    <w:rsid w:val="00E45D26"/>
    <w:rsid w:val="00E55856"/>
    <w:rsid w:val="00E55AE1"/>
    <w:rsid w:val="00E67BEE"/>
    <w:rsid w:val="00E74E92"/>
    <w:rsid w:val="00EC1C3E"/>
    <w:rsid w:val="00EC3D56"/>
    <w:rsid w:val="00EF3A72"/>
    <w:rsid w:val="00F408B8"/>
    <w:rsid w:val="00F554A3"/>
    <w:rsid w:val="00F6283A"/>
    <w:rsid w:val="00F729CE"/>
    <w:rsid w:val="00F74646"/>
    <w:rsid w:val="00F84641"/>
    <w:rsid w:val="00F86CB5"/>
    <w:rsid w:val="00F87871"/>
    <w:rsid w:val="00FD2D65"/>
    <w:rsid w:val="00FD347A"/>
    <w:rsid w:val="00FE5656"/>
    <w:rsid w:val="00FE5B5E"/>
    <w:rsid w:val="00FF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30B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4DF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05C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878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CE61C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3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F3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34DF"/>
  </w:style>
  <w:style w:type="paragraph" w:styleId="a6">
    <w:name w:val="footer"/>
    <w:basedOn w:val="a"/>
    <w:link w:val="a7"/>
    <w:uiPriority w:val="99"/>
    <w:unhideWhenUsed/>
    <w:rsid w:val="005F3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34DF"/>
  </w:style>
  <w:style w:type="paragraph" w:styleId="a8">
    <w:name w:val="Balloon Text"/>
    <w:basedOn w:val="a"/>
    <w:link w:val="a9"/>
    <w:uiPriority w:val="99"/>
    <w:semiHidden/>
    <w:unhideWhenUsed/>
    <w:rsid w:val="00033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333B"/>
    <w:rPr>
      <w:rFonts w:ascii="Segoe UI" w:hAnsi="Segoe UI" w:cs="Segoe UI"/>
      <w:sz w:val="18"/>
      <w:szCs w:val="18"/>
      <w:lang w:eastAsia="en-US"/>
    </w:rPr>
  </w:style>
  <w:style w:type="paragraph" w:styleId="aa">
    <w:name w:val="List Paragraph"/>
    <w:basedOn w:val="a"/>
    <w:uiPriority w:val="34"/>
    <w:qFormat/>
    <w:rsid w:val="0063103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31031"/>
    <w:rPr>
      <w:color w:val="0563C1" w:themeColor="hyperlink"/>
      <w:u w:val="single"/>
    </w:rPr>
  </w:style>
  <w:style w:type="character" w:styleId="ac">
    <w:name w:val="Strong"/>
    <w:basedOn w:val="a0"/>
    <w:uiPriority w:val="22"/>
    <w:qFormat/>
    <w:rsid w:val="00D84B43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D361AE"/>
    <w:rPr>
      <w:color w:val="954F72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CE61C2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a0"/>
    <w:rsid w:val="00CE61C2"/>
  </w:style>
  <w:style w:type="paragraph" w:styleId="ae">
    <w:name w:val="Normal (Web)"/>
    <w:basedOn w:val="a"/>
    <w:uiPriority w:val="99"/>
    <w:unhideWhenUsed/>
    <w:rsid w:val="00DC0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5CB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8787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002985"/>
  </w:style>
  <w:style w:type="paragraph" w:customStyle="1" w:styleId="2">
    <w:name w:val="Обычный2"/>
    <w:uiPriority w:val="99"/>
    <w:qFormat/>
    <w:rsid w:val="006F6519"/>
    <w:pPr>
      <w:widowControl w:val="0"/>
      <w:ind w:left="120" w:firstLine="560"/>
    </w:pPr>
    <w:rPr>
      <w:rFonts w:ascii="Arial" w:eastAsia="Times New Roman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4DF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05C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878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CE61C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3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F3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34DF"/>
  </w:style>
  <w:style w:type="paragraph" w:styleId="a6">
    <w:name w:val="footer"/>
    <w:basedOn w:val="a"/>
    <w:link w:val="a7"/>
    <w:uiPriority w:val="99"/>
    <w:unhideWhenUsed/>
    <w:rsid w:val="005F3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34DF"/>
  </w:style>
  <w:style w:type="paragraph" w:styleId="a8">
    <w:name w:val="Balloon Text"/>
    <w:basedOn w:val="a"/>
    <w:link w:val="a9"/>
    <w:uiPriority w:val="99"/>
    <w:semiHidden/>
    <w:unhideWhenUsed/>
    <w:rsid w:val="00033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333B"/>
    <w:rPr>
      <w:rFonts w:ascii="Segoe UI" w:hAnsi="Segoe UI" w:cs="Segoe UI"/>
      <w:sz w:val="18"/>
      <w:szCs w:val="18"/>
      <w:lang w:eastAsia="en-US"/>
    </w:rPr>
  </w:style>
  <w:style w:type="paragraph" w:styleId="aa">
    <w:name w:val="List Paragraph"/>
    <w:basedOn w:val="a"/>
    <w:uiPriority w:val="34"/>
    <w:qFormat/>
    <w:rsid w:val="0063103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31031"/>
    <w:rPr>
      <w:color w:val="0563C1" w:themeColor="hyperlink"/>
      <w:u w:val="single"/>
    </w:rPr>
  </w:style>
  <w:style w:type="character" w:styleId="ac">
    <w:name w:val="Strong"/>
    <w:basedOn w:val="a0"/>
    <w:uiPriority w:val="22"/>
    <w:qFormat/>
    <w:rsid w:val="00D84B43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D361AE"/>
    <w:rPr>
      <w:color w:val="954F72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CE61C2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a0"/>
    <w:rsid w:val="00CE61C2"/>
  </w:style>
  <w:style w:type="paragraph" w:styleId="ae">
    <w:name w:val="Normal (Web)"/>
    <w:basedOn w:val="a"/>
    <w:uiPriority w:val="99"/>
    <w:unhideWhenUsed/>
    <w:rsid w:val="00DC0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5CB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8787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002985"/>
  </w:style>
  <w:style w:type="paragraph" w:customStyle="1" w:styleId="2">
    <w:name w:val="Обычный2"/>
    <w:uiPriority w:val="99"/>
    <w:qFormat/>
    <w:rsid w:val="006F6519"/>
    <w:pPr>
      <w:widowControl w:val="0"/>
      <w:ind w:left="120" w:firstLine="560"/>
    </w:pPr>
    <w:rPr>
      <w:rFonts w:ascii="Arial" w:eastAsia="Times New Roman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6469">
          <w:marLeft w:val="-390"/>
          <w:marRight w:val="-39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</w:div>
        <w:div w:id="3585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4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1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744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037871">
                          <w:marLeft w:val="-240"/>
                          <w:marRight w:val="-24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8" w:color="EEEEEE"/>
                            <w:right w:val="none" w:sz="0" w:space="0" w:color="auto"/>
                          </w:divBdr>
                          <w:divsChild>
                            <w:div w:id="589629805">
                              <w:marLeft w:val="0"/>
                              <w:marRight w:val="0"/>
                              <w:marTop w:val="144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64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9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20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000.%20&#1043;&#1054;&#1057;&#1057;&#1058;&#1056;&#1059;&#1050;&#1058;&#1059;&#1056;&#1067;\2.%20&#1052;&#1048;&#1053;&#1055;&#1056;&#1054;&#1052;&#1058;&#1054;&#1056;&#1043;\&#1052;&#1072;&#1085;&#1090;&#1091;&#1088;&#1086;&#1074;\&#1050;&#1086;&#1085;&#1092;&#1083;&#1080;&#1082;&#1090;.%20&#1056;&#1091;&#1089;&#1089;&#1082;&#1080;&#1081;%20&#1057;&#1090;&#1080;&#1083;&#1100;\&#1040;&#1048;&#1044;&#1058;.%20&#1054;%20&#1076;&#1086;&#1075;&#1086;&#1074;&#1086;&#1088;&#1077;%20&#1056;&#1091;&#1089;&#1089;&#1082;&#1086;&#1075;&#1086;%20&#1089;&#1090;&#1080;&#1083;&#1103;.docx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1D960-7259-48CD-88B5-D94C1FF4A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АИДТ. О договоре Русского стиля.docx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Цицулина</dc:creator>
  <cp:lastModifiedBy>Щербина Наталия</cp:lastModifiedBy>
  <cp:revision>2</cp:revision>
  <cp:lastPrinted>2018-11-23T06:54:00Z</cp:lastPrinted>
  <dcterms:created xsi:type="dcterms:W3CDTF">2022-01-14T11:34:00Z</dcterms:created>
  <dcterms:modified xsi:type="dcterms:W3CDTF">2022-01-14T11:34:00Z</dcterms:modified>
</cp:coreProperties>
</file>